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Кузнецк</w:t>
      </w:r>
    </w:p>
    <w:p w:rsidR="00200C86" w:rsidRPr="00662F3E" w:rsidRDefault="00200C86" w:rsidP="00662F3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662F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2F3E">
        <w:rPr>
          <w:rFonts w:ascii="Times New Roman" w:hAnsi="Times New Roman"/>
          <w:sz w:val="24"/>
          <w:szCs w:val="24"/>
        </w:rPr>
        <w:t>(до 1780 с. Нарышкино), город в Российской Федерации, Пензенская обл., на р</w:t>
      </w:r>
      <w:r>
        <w:rPr>
          <w:rFonts w:ascii="Times New Roman" w:hAnsi="Times New Roman"/>
          <w:sz w:val="24"/>
          <w:szCs w:val="24"/>
        </w:rPr>
        <w:t>еке</w:t>
      </w:r>
      <w:r w:rsidRPr="00662F3E">
        <w:rPr>
          <w:rFonts w:ascii="Times New Roman" w:hAnsi="Times New Roman"/>
          <w:sz w:val="24"/>
          <w:szCs w:val="24"/>
        </w:rPr>
        <w:t xml:space="preserve"> Труев.</w:t>
      </w:r>
    </w:p>
    <w:p w:rsidR="00200C86" w:rsidRPr="00662F3E" w:rsidRDefault="00200C86" w:rsidP="00662F3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22.25pt">
            <v:imagedata r:id="rId5" o:title=""/>
          </v:shape>
        </w:pic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0C86" w:rsidRPr="00662F3E" w:rsidRDefault="00200C86" w:rsidP="00662F3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62F3E">
        <w:rPr>
          <w:rFonts w:ascii="Times New Roman" w:hAnsi="Times New Roman"/>
          <w:sz w:val="24"/>
          <w:szCs w:val="24"/>
        </w:rPr>
        <w:t>Герб Кузнецка был принят 3 марта 2000 года. Его основой стал исторической герб города, утвержденный 23 августа 1781 года. В червленом (красном) поле серебряная наковальня на золотой опоре, сопровождаемая вверху переплетенными серебряными клещами и молотком, «понеже сей город наполнен кузнецами, от которого рукоделия и имя свое получил».</w: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Городской парк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26" type="#_x0000_t75" style="width:283.5pt;height:257.25pt">
            <v:imagedata r:id="rId6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A76B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" o:spid="_x0000_i1027" type="#_x0000_t75" alt="UQAXJb7Z9mg.jpg" style="width:226.5pt;height:283.5pt;visibility:visible">
            <v:imagedata r:id="rId7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A76B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2" o:spid="_x0000_i1028" type="#_x0000_t75" alt="nQfwmYrQJ5A.jpg" style="width:282.75pt;height:282.75pt;visibility:visible">
            <v:imagedata r:id="rId8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CE7D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Площадь Ленина</w:t>
      </w:r>
    </w:p>
    <w:p w:rsidR="00200C86" w:rsidRDefault="00200C86" w:rsidP="00CE7DF3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29" type="#_x0000_t75" style="width:281.25pt;height:213pt">
            <v:imagedata r:id="rId9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0" type="#_x0000_t75" style="width:282pt;height:211.5pt">
            <v:imagedata r:id="rId10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1" type="#_x0000_t75" style="width:281.25pt;height:213pt">
            <v:imagedata r:id="rId11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CE7D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Кинотеатр "Комсомолец"</w:t>
      </w:r>
    </w:p>
    <w:p w:rsidR="00200C86" w:rsidRDefault="00200C86" w:rsidP="00A66CB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2" type="#_x0000_t75" style="width:281.25pt;height:213pt">
            <v:imagedata r:id="rId12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 xml:space="preserve">МТЦ </w:t>
      </w:r>
      <w:r>
        <w:rPr>
          <w:rFonts w:ascii="Times New Roman" w:hAnsi="Times New Roman"/>
          <w:b/>
          <w:sz w:val="24"/>
          <w:szCs w:val="24"/>
        </w:rPr>
        <w:t>"</w:t>
      </w:r>
      <w:r w:rsidRPr="007A23F9">
        <w:rPr>
          <w:rFonts w:ascii="Times New Roman" w:hAnsi="Times New Roman"/>
          <w:b/>
          <w:sz w:val="24"/>
          <w:szCs w:val="24"/>
        </w:rPr>
        <w:t>Родина</w:t>
      </w:r>
      <w:r>
        <w:rPr>
          <w:rFonts w:ascii="Times New Roman" w:hAnsi="Times New Roman"/>
          <w:b/>
          <w:sz w:val="24"/>
          <w:szCs w:val="24"/>
        </w:rPr>
        <w:t>"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3" type="#_x0000_t75" style="width:282pt;height:210.75pt">
            <v:imagedata r:id="rId13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Кузнецкий многопрофильный колледж</w:t>
      </w: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i1034" type="#_x0000_t75" style="width:283.5pt;height:2in">
            <v:imagedata r:id="rId14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Художественная школа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5" type="#_x0000_t75" style="width:282pt;height:213pt">
            <v:imagedata r:id="rId15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 xml:space="preserve">Стадион </w:t>
      </w:r>
      <w:r>
        <w:rPr>
          <w:rFonts w:ascii="Times New Roman" w:hAnsi="Times New Roman"/>
          <w:b/>
          <w:sz w:val="24"/>
          <w:szCs w:val="24"/>
        </w:rPr>
        <w:t>"</w:t>
      </w:r>
      <w:r w:rsidRPr="007A23F9">
        <w:rPr>
          <w:rFonts w:ascii="Times New Roman" w:hAnsi="Times New Roman"/>
          <w:b/>
          <w:sz w:val="24"/>
          <w:szCs w:val="24"/>
        </w:rPr>
        <w:t>Рубин</w:t>
      </w:r>
      <w:r>
        <w:rPr>
          <w:rFonts w:ascii="Times New Roman" w:hAnsi="Times New Roman"/>
          <w:b/>
          <w:sz w:val="24"/>
          <w:szCs w:val="24"/>
        </w:rPr>
        <w:t>"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6" type="#_x0000_t75" style="width:282pt;height:210.75pt">
            <v:imagedata r:id="rId16" o:title=""/>
          </v:shape>
        </w:pict>
      </w:r>
    </w:p>
    <w:p w:rsidR="00200C86" w:rsidRPr="00F77471" w:rsidRDefault="00200C86" w:rsidP="00F774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7" type="#_x0000_t75" style="width:282pt;height:210.75pt">
            <v:imagedata r:id="rId17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8" type="#_x0000_t75" style="width:277.5pt;height:210pt">
            <v:imagedata r:id="rId18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Пушкинский сквер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39" type="#_x0000_t75" style="width:282pt;height:209.25pt">
            <v:imagedata r:id="rId19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Улица Комсомольская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0" type="#_x0000_t75" style="width:282pt;height:210.75pt">
            <v:imagedata r:id="rId20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Улица Ленина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1" type="#_x0000_t75" style="width:210.75pt;height:281.25pt">
            <v:imagedata r:id="rId21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2" type="#_x0000_t75" style="width:282pt;height:210.75pt">
            <v:imagedata r:id="rId22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3" type="#_x0000_t75" style="width:282pt;height:210.75pt">
            <v:imagedata r:id="rId23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4" type="#_x0000_t75" style="width:282pt;height:210.75pt">
            <v:imagedata r:id="rId24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A23F9">
        <w:rPr>
          <w:rFonts w:ascii="Times New Roman" w:hAnsi="Times New Roman"/>
          <w:b/>
          <w:sz w:val="24"/>
          <w:szCs w:val="24"/>
        </w:rPr>
        <w:t>По дороге на Белое озеро ( Ульяновская область)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5" type="#_x0000_t75" style="width:282pt;height:214.5pt">
            <v:imagedata r:id="rId25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6" type="#_x0000_t75" style="width:282pt;height:214.5pt">
            <v:imagedata r:id="rId26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7" type="#_x0000_t75" style="width:282pt;height:212.25pt">
            <v:imagedata r:id="rId27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8" type="#_x0000_t75" style="width:282pt;height:214.5pt">
            <v:imagedata r:id="rId28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49" type="#_x0000_t75" style="width:282pt;height:214.5pt">
            <v:imagedata r:id="rId29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 xml:space="preserve">Бывший </w:t>
      </w:r>
      <w:r>
        <w:rPr>
          <w:rFonts w:ascii="Times New Roman" w:hAnsi="Times New Roman"/>
          <w:b/>
          <w:sz w:val="24"/>
          <w:szCs w:val="24"/>
        </w:rPr>
        <w:t>а</w:t>
      </w:r>
      <w:r w:rsidRPr="007A23F9">
        <w:rPr>
          <w:rFonts w:ascii="Times New Roman" w:hAnsi="Times New Roman"/>
          <w:b/>
          <w:sz w:val="24"/>
          <w:szCs w:val="24"/>
        </w:rPr>
        <w:t>эродром</w:t>
      </w:r>
      <w:r>
        <w:rPr>
          <w:rFonts w:ascii="Times New Roman" w:hAnsi="Times New Roman"/>
          <w:b/>
          <w:sz w:val="24"/>
          <w:szCs w:val="24"/>
        </w:rPr>
        <w:t xml:space="preserve"> и моя собака</w:t>
      </w: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i1050" type="#_x0000_t75" style="width:281.25pt;height:281.25pt">
            <v:imagedata r:id="rId30" o:title=""/>
          </v:shape>
        </w:pict>
      </w:r>
    </w:p>
    <w:p w:rsidR="00200C86" w:rsidRDefault="00200C86" w:rsidP="007A23F9">
      <w:pPr>
        <w:spacing w:after="0" w:line="240" w:lineRule="auto"/>
        <w:jc w:val="both"/>
        <w:rPr>
          <w:rFonts w:ascii="Times New Roman" w:hAnsi="Times New Roman"/>
        </w:rPr>
      </w:pPr>
    </w:p>
    <w:p w:rsidR="00200C86" w:rsidRPr="00CE7DF3" w:rsidRDefault="00200C86" w:rsidP="00CE7D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7DF3">
        <w:rPr>
          <w:rFonts w:ascii="Times New Roman" w:hAnsi="Times New Roman"/>
          <w:b/>
          <w:sz w:val="24"/>
          <w:szCs w:val="24"/>
        </w:rPr>
        <w:t>Сейчас тут можно полетать на дельтаплане.</w:t>
      </w:r>
    </w:p>
    <w:p w:rsidR="00200C86" w:rsidRDefault="00200C86" w:rsidP="00A66CB2">
      <w:pPr>
        <w:spacing w:after="0" w:line="240" w:lineRule="auto"/>
        <w:jc w:val="center"/>
        <w:rPr>
          <w:rFonts w:ascii="Times New Roman" w:hAnsi="Times New Roman"/>
        </w:rPr>
      </w:pPr>
      <w:r>
        <w:pict>
          <v:shape id="_x0000_i1051" type="#_x0000_t75" style="width:211.5pt;height:283.5pt">
            <v:imagedata r:id="rId31" o:title=""/>
          </v:shape>
        </w:pict>
      </w:r>
    </w:p>
    <w:p w:rsidR="00200C86" w:rsidRDefault="00200C86" w:rsidP="007A23F9">
      <w:pPr>
        <w:spacing w:after="0" w:line="240" w:lineRule="auto"/>
        <w:jc w:val="both"/>
        <w:rPr>
          <w:rFonts w:ascii="Times New Roman" w:hAnsi="Times New Roman"/>
        </w:rPr>
      </w:pP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</w:rPr>
      </w:pP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Пенза</w: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Улица Московская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2" type="#_x0000_t75" style="width:282pt;height:213pt">
            <v:imagedata r:id="rId32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3" type="#_x0000_t75" style="width:282pt;height:210.75pt">
            <v:imagedata r:id="rId33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Площадь Ленина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4" type="#_x0000_t75" style="width:282pt;height:210.75pt">
            <v:imagedata r:id="rId34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Набережная реки Сура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5" type="#_x0000_t75" style="width:282pt;height:210.75pt">
            <v:imagedata r:id="rId35" o:title=""/>
          </v:shape>
        </w:pict>
      </w:r>
    </w:p>
    <w:p w:rsidR="00200C86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A45A97" w:rsidRDefault="00200C86" w:rsidP="00A45A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5A97">
        <w:rPr>
          <w:rFonts w:ascii="Times New Roman" w:hAnsi="Times New Roman"/>
          <w:b/>
          <w:sz w:val="24"/>
          <w:szCs w:val="24"/>
        </w:rPr>
        <w:t>Сура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6" type="#_x0000_t75" style="width:282pt;height:210.75pt">
            <v:imagedata r:id="rId36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3F9">
        <w:rPr>
          <w:rFonts w:ascii="Times New Roman" w:hAnsi="Times New Roman"/>
          <w:b/>
          <w:sz w:val="24"/>
          <w:szCs w:val="24"/>
        </w:rPr>
        <w:t>Мост дружбы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7" type="#_x0000_t75" style="width:282pt;height:210.75pt">
            <v:imagedata r:id="rId37" o:title=""/>
          </v:shape>
        </w:pict>
      </w:r>
    </w:p>
    <w:p w:rsidR="00200C86" w:rsidRPr="00CE7DF3" w:rsidRDefault="00200C86" w:rsidP="00CE7DF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i1058" type="#_x0000_t75" style="width:282pt;height:210.75pt">
            <v:imagedata r:id="rId38" o:title=""/>
          </v:shape>
        </w:pict>
      </w:r>
    </w:p>
    <w:p w:rsidR="00200C86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7A23F9" w:rsidRDefault="00200C86" w:rsidP="00A45A9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A23F9">
        <w:rPr>
          <w:rFonts w:ascii="Times New Roman" w:hAnsi="Times New Roman"/>
          <w:b/>
          <w:sz w:val="24"/>
          <w:szCs w:val="24"/>
        </w:rPr>
        <w:t>Росток</w:t>
      </w: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59" type="#_x0000_t75" style="width:198.75pt;height:279.75pt">
            <v:imagedata r:id="rId39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Default="00200C86" w:rsidP="007A23F9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pict>
          <v:shape id="_x0000_i1060" type="#_x0000_t75" style="width:282pt;height:210.75pt">
            <v:imagedata r:id="rId40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00C86" w:rsidRPr="007A23F9" w:rsidRDefault="00200C86" w:rsidP="007A23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i1061" type="#_x0000_t75" style="width:282pt;height:210.75pt">
            <v:imagedata r:id="rId41" o:title=""/>
          </v:shape>
        </w:pict>
      </w:r>
    </w:p>
    <w:p w:rsidR="00200C86" w:rsidRPr="007A23F9" w:rsidRDefault="00200C86" w:rsidP="007A23F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200C86" w:rsidRPr="007A23F9" w:rsidSect="00C04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CCD8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9302C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CDC0E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2894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22E9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1C3E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1EC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30A0B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5E05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ADCE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35"/>
  <w:defaultTabStop w:val="28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6B59"/>
    <w:rsid w:val="0010764F"/>
    <w:rsid w:val="0016576E"/>
    <w:rsid w:val="00181DF0"/>
    <w:rsid w:val="00200C86"/>
    <w:rsid w:val="002129D4"/>
    <w:rsid w:val="002D45F2"/>
    <w:rsid w:val="003135F6"/>
    <w:rsid w:val="00317D10"/>
    <w:rsid w:val="00326BF6"/>
    <w:rsid w:val="00393AFD"/>
    <w:rsid w:val="00492551"/>
    <w:rsid w:val="004B3E21"/>
    <w:rsid w:val="004B7D99"/>
    <w:rsid w:val="00513ADF"/>
    <w:rsid w:val="00561A72"/>
    <w:rsid w:val="00563028"/>
    <w:rsid w:val="00602F3F"/>
    <w:rsid w:val="00635275"/>
    <w:rsid w:val="0064743D"/>
    <w:rsid w:val="00662F3E"/>
    <w:rsid w:val="0067223C"/>
    <w:rsid w:val="006B631D"/>
    <w:rsid w:val="006E6BD8"/>
    <w:rsid w:val="0072109B"/>
    <w:rsid w:val="00773A0D"/>
    <w:rsid w:val="007A23F9"/>
    <w:rsid w:val="007A5354"/>
    <w:rsid w:val="00806FC3"/>
    <w:rsid w:val="008316DA"/>
    <w:rsid w:val="008536BF"/>
    <w:rsid w:val="00875470"/>
    <w:rsid w:val="008767CE"/>
    <w:rsid w:val="008A5836"/>
    <w:rsid w:val="008A6B59"/>
    <w:rsid w:val="008A76B4"/>
    <w:rsid w:val="008D6DEA"/>
    <w:rsid w:val="00985700"/>
    <w:rsid w:val="00A45A97"/>
    <w:rsid w:val="00A50A78"/>
    <w:rsid w:val="00A66CB2"/>
    <w:rsid w:val="00AB6327"/>
    <w:rsid w:val="00B42787"/>
    <w:rsid w:val="00BF58B4"/>
    <w:rsid w:val="00C04B76"/>
    <w:rsid w:val="00C05F3B"/>
    <w:rsid w:val="00C078BA"/>
    <w:rsid w:val="00C34FF8"/>
    <w:rsid w:val="00CB13EB"/>
    <w:rsid w:val="00CE7DF3"/>
    <w:rsid w:val="00CF675E"/>
    <w:rsid w:val="00D74E8B"/>
    <w:rsid w:val="00E0474A"/>
    <w:rsid w:val="00F2584A"/>
    <w:rsid w:val="00F77471"/>
    <w:rsid w:val="00F81F80"/>
    <w:rsid w:val="00F96E63"/>
    <w:rsid w:val="00FE2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B7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6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</TotalTime>
  <Pages>15</Pages>
  <Words>140</Words>
  <Characters>803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Ivan58</dc:creator>
  <cp:keywords/>
  <dc:description/>
  <cp:lastModifiedBy>Андрей</cp:lastModifiedBy>
  <cp:revision>18</cp:revision>
  <dcterms:created xsi:type="dcterms:W3CDTF">2016-08-31T13:26:00Z</dcterms:created>
  <dcterms:modified xsi:type="dcterms:W3CDTF">2016-09-01T15:21:00Z</dcterms:modified>
</cp:coreProperties>
</file>